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5583522E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DE48A6" w14:textId="4A0C18B4" w:rsidR="004346ED" w:rsidRPr="009F6640" w:rsidRDefault="00E52164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bookmarkStart w:id="0" w:name="_Hlk230942869"/>
            <w:r w:rsidRPr="00E91F98">
              <w:rPr>
                <w:rFonts w:cs="Arial"/>
                <w:b/>
              </w:rPr>
              <w:t>Lieferung und Leasing eines Radladers für den Betriebshof der Stadt Rathenow</w:t>
            </w:r>
            <w:bookmarkEnd w:id="0"/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95F326" w14:textId="77777777" w:rsidR="00F72797" w:rsidRPr="00AF18C1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AF18C1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  <w:r w:rsidR="00AF18C1" w:rsidRPr="00AF18C1">
              <w:rPr>
                <w:rFonts w:eastAsia="Times New Roman" w:cs="Arial"/>
                <w:b/>
                <w:szCs w:val="20"/>
                <w:lang w:eastAsia="de-DE"/>
              </w:rPr>
              <w:t>:</w:t>
            </w:r>
          </w:p>
          <w:p w14:paraId="669DF9C1" w14:textId="5E6A78E5" w:rsidR="00AF18C1" w:rsidRPr="009F6640" w:rsidRDefault="00AF18C1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AF18C1">
              <w:rPr>
                <w:rFonts w:eastAsia="Times New Roman" w:cs="Arial"/>
                <w:b/>
                <w:szCs w:val="20"/>
                <w:lang w:eastAsia="de-DE"/>
              </w:rPr>
              <w:t>0</w:t>
            </w:r>
            <w:r w:rsidR="00432676">
              <w:rPr>
                <w:rFonts w:eastAsia="Times New Roman" w:cs="Arial"/>
                <w:b/>
                <w:szCs w:val="20"/>
                <w:lang w:eastAsia="de-DE"/>
              </w:rPr>
              <w:t>2</w:t>
            </w:r>
            <w:r w:rsidR="00E52164">
              <w:rPr>
                <w:rFonts w:eastAsia="Times New Roman" w:cs="Arial"/>
                <w:b/>
                <w:szCs w:val="20"/>
                <w:lang w:eastAsia="de-DE"/>
              </w:rPr>
              <w:t>6</w:t>
            </w:r>
            <w:r w:rsidRPr="00AF18C1">
              <w:rPr>
                <w:rFonts w:eastAsia="Times New Roman" w:cs="Arial"/>
                <w:b/>
                <w:szCs w:val="20"/>
                <w:lang w:eastAsia="de-DE"/>
              </w:rPr>
              <w:t>/202</w:t>
            </w:r>
            <w:r w:rsidR="00084312">
              <w:rPr>
                <w:rFonts w:eastAsia="Times New Roman" w:cs="Arial"/>
                <w:b/>
                <w:szCs w:val="20"/>
                <w:lang w:eastAsia="de-DE"/>
              </w:rPr>
              <w:t>6</w:t>
            </w:r>
          </w:p>
        </w:tc>
      </w:tr>
      <w:tr w:rsidR="004346ED" w:rsidRPr="009F6640" w14:paraId="0D51213A" w14:textId="77777777" w:rsidTr="00570805">
        <w:trPr>
          <w:trHeight w:val="52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F48C39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B4348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C746849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416EB9F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8D1BDE5" w14:textId="77777777" w:rsidR="009F6640" w:rsidRPr="00E75FB9" w:rsidRDefault="00AF18C1" w:rsidP="00BC2501">
            <w:pPr>
              <w:spacing w:line="276" w:lineRule="auto"/>
              <w:ind w:firstLine="0"/>
              <w:jc w:val="left"/>
            </w:pPr>
            <w:r>
              <w:rPr>
                <w:rFonts w:cstheme="minorHAnsi"/>
              </w:rPr>
              <w:t>Name und Anschrift des sich verpflichtenden Unternehmens:</w:t>
            </w:r>
          </w:p>
        </w:tc>
      </w:tr>
      <w:tr w:rsidR="009F6640" w:rsidRPr="00E75FB9" w14:paraId="7AA2FD33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FE0B595" w14:textId="77777777" w:rsidR="009F6640" w:rsidRPr="00E75FB9" w:rsidRDefault="00AF18C1" w:rsidP="00F72797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</w:p>
        </w:tc>
      </w:tr>
    </w:tbl>
    <w:p w14:paraId="59D89931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79DCD1" w14:textId="77777777" w:rsidR="009F6640" w:rsidRP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28247BD0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92CF9" w14:textId="77777777"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  <w:r w:rsidR="00AF18C1">
              <w:rPr>
                <w:rFonts w:eastAsia="Times New Roman" w:cs="Times New Roman"/>
                <w:szCs w:val="24"/>
                <w:lang w:eastAsia="de-DE"/>
              </w:rPr>
              <w:t>:</w:t>
            </w:r>
          </w:p>
          <w:p w14:paraId="53DF0746" w14:textId="77777777" w:rsidR="00AD6625" w:rsidRDefault="00AD6625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14:paraId="2E26F8D3" w14:textId="77777777" w:rsidR="00AD6625" w:rsidRPr="009F6640" w:rsidRDefault="00AD6625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360DD">
              <w:rPr>
                <w:noProof/>
              </w:rPr>
              <w:t> </w:t>
            </w:r>
            <w:r w:rsidR="002360DD">
              <w:rPr>
                <w:noProof/>
              </w:rPr>
              <w:t> </w:t>
            </w:r>
            <w:r w:rsidR="002360DD">
              <w:rPr>
                <w:noProof/>
              </w:rPr>
              <w:t> </w:t>
            </w:r>
            <w:r w:rsidR="002360DD">
              <w:rPr>
                <w:noProof/>
              </w:rPr>
              <w:t> </w:t>
            </w:r>
            <w:r w:rsidR="002360D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AEA724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94EDBFB" w14:textId="77777777" w:rsidR="00AF18C1" w:rsidRPr="00A72DA4" w:rsidRDefault="00AF18C1" w:rsidP="00AF18C1">
      <w:pPr>
        <w:pStyle w:val="Titel"/>
        <w:jc w:val="center"/>
      </w:pPr>
      <w:r w:rsidRPr="009F6640">
        <w:t>Verpflichtungserklärung</w:t>
      </w:r>
      <w:r>
        <w:t xml:space="preserve"> anderer Unternehmen / Eignungsleihe</w:t>
      </w:r>
    </w:p>
    <w:p w14:paraId="215A061A" w14:textId="77777777" w:rsidR="00A72DA4" w:rsidRPr="008B059C" w:rsidRDefault="00AF18C1" w:rsidP="009F6640">
      <w:pPr>
        <w:spacing w:before="0" w:after="0" w:line="240" w:lineRule="auto"/>
        <w:ind w:firstLine="0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8B059C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Unterauftragnehmereinsatz </w:t>
      </w:r>
    </w:p>
    <w:p w14:paraId="15A8C5BA" w14:textId="77777777" w:rsidR="00227592" w:rsidRDefault="00227592" w:rsidP="009F6640">
      <w:pPr>
        <w:pStyle w:val="KeinLeerraum"/>
      </w:pPr>
    </w:p>
    <w:p w14:paraId="06B61F7B" w14:textId="77777777" w:rsidR="00227592" w:rsidRDefault="00E52164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13E259EC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6DA07AF6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409A3377" w14:textId="77777777" w:rsidR="008B059C" w:rsidRDefault="00227592" w:rsidP="008B059C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</w:t>
      </w:r>
      <w:r w:rsidR="001502AA">
        <w:t xml:space="preserve"> </w:t>
      </w:r>
      <w:r>
        <w:t>genannten Auftragsteile zu erbringen.</w:t>
      </w:r>
    </w:p>
    <w:p w14:paraId="76B53F0F" w14:textId="77777777" w:rsidR="008B059C" w:rsidRPr="00A72DA4" w:rsidRDefault="008B059C" w:rsidP="008B059C">
      <w:pPr>
        <w:pStyle w:val="KeinLeerraum"/>
        <w:ind w:left="284"/>
      </w:pPr>
    </w:p>
    <w:p w14:paraId="224112B2" w14:textId="77777777" w:rsidR="008B059C" w:rsidRDefault="008B059C" w:rsidP="009F6640">
      <w:pPr>
        <w:pStyle w:val="KeinLeerraum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Eignungsleihe </w:t>
      </w:r>
    </w:p>
    <w:p w14:paraId="3576EE09" w14:textId="77777777" w:rsidR="00227592" w:rsidRDefault="00E52164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2E96B207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 xml:space="preserve">4.3 </w:t>
      </w:r>
      <w:r w:rsidR="003C2765">
        <w:t xml:space="preserve">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proofErr w:type="gramStart"/>
      <w:r w:rsidR="00336FF2" w:rsidRPr="00336FF2">
        <w:rPr>
          <w:b/>
        </w:rPr>
        <w:t xml:space="preserve">4.1 </w:t>
      </w:r>
      <w:r w:rsidR="00600B89">
        <w:t>)</w:t>
      </w:r>
      <w:proofErr w:type="gramEnd"/>
      <w:r w:rsidR="00600B89">
        <w:t xml:space="preserve"> </w:t>
      </w:r>
      <w:r w:rsidR="00A72DA4">
        <w:t>sind dieser Erklärung beigefügt.</w:t>
      </w:r>
    </w:p>
    <w:p w14:paraId="66387974" w14:textId="77777777" w:rsidR="00C7230D" w:rsidRPr="009F6640" w:rsidRDefault="00C7230D" w:rsidP="00227592">
      <w:pPr>
        <w:pStyle w:val="KeinLeerraum"/>
        <w:ind w:left="284"/>
      </w:pPr>
    </w:p>
    <w:p w14:paraId="1F9838D9" w14:textId="77777777" w:rsidR="00A72DA4" w:rsidRDefault="00E52164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2DC9B147" w14:textId="77777777" w:rsidR="009F6640" w:rsidRPr="009F6640" w:rsidRDefault="009F6640" w:rsidP="008809BF">
      <w:pPr>
        <w:pStyle w:val="KeinLeerraum"/>
      </w:pPr>
    </w:p>
    <w:p w14:paraId="2DA2BF78" w14:textId="77777777" w:rsidR="008B059C" w:rsidRDefault="008B059C" w:rsidP="008B059C">
      <w:pPr>
        <w:pStyle w:val="Default"/>
        <w:spacing w:line="276" w:lineRule="auto"/>
        <w:rPr>
          <w:rFonts w:eastAsia="Arial"/>
          <w:spacing w:val="-1"/>
          <w:sz w:val="20"/>
        </w:rPr>
      </w:pPr>
      <w:r>
        <w:rPr>
          <w:rFonts w:eastAsia="Arial"/>
          <w:spacing w:val="-1"/>
          <w:sz w:val="20"/>
        </w:rPr>
        <w:t xml:space="preserve">Ort, Datum: </w:t>
      </w:r>
      <w:r>
        <w:rPr>
          <w:rFonts w:eastAsia="Arial"/>
          <w:spacing w:val="-1"/>
          <w:sz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" w:name="Text48"/>
      <w:r>
        <w:rPr>
          <w:rFonts w:eastAsia="Arial"/>
          <w:spacing w:val="-1"/>
          <w:sz w:val="20"/>
        </w:rPr>
        <w:instrText xml:space="preserve"> FORMTEXT </w:instrText>
      </w:r>
      <w:r>
        <w:rPr>
          <w:rFonts w:eastAsia="Arial"/>
          <w:spacing w:val="-1"/>
          <w:sz w:val="20"/>
        </w:rPr>
      </w:r>
      <w:r>
        <w:rPr>
          <w:rFonts w:eastAsia="Arial"/>
          <w:spacing w:val="-1"/>
          <w:sz w:val="20"/>
        </w:rPr>
        <w:fldChar w:fldCharType="separate"/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noProof/>
          <w:spacing w:val="-1"/>
          <w:sz w:val="20"/>
        </w:rPr>
        <w:t> </w:t>
      </w:r>
      <w:r>
        <w:rPr>
          <w:rFonts w:eastAsia="Arial"/>
          <w:spacing w:val="-1"/>
          <w:sz w:val="20"/>
        </w:rPr>
        <w:fldChar w:fldCharType="end"/>
      </w:r>
      <w:bookmarkEnd w:id="2"/>
    </w:p>
    <w:p w14:paraId="57982DCB" w14:textId="77777777" w:rsidR="008B059C" w:rsidRDefault="008B059C" w:rsidP="008B059C">
      <w:pPr>
        <w:pStyle w:val="Default"/>
        <w:spacing w:line="276" w:lineRule="auto"/>
        <w:rPr>
          <w:rFonts w:eastAsia="Arial"/>
          <w:spacing w:val="-1"/>
          <w:sz w:val="20"/>
        </w:rPr>
      </w:pPr>
    </w:p>
    <w:tbl>
      <w:tblPr>
        <w:tblStyle w:val="Tabellenraster"/>
        <w:tblW w:w="10146" w:type="dxa"/>
        <w:tblLook w:val="04A0" w:firstRow="1" w:lastRow="0" w:firstColumn="1" w:lastColumn="0" w:noHBand="0" w:noVBand="1"/>
      </w:tblPr>
      <w:tblGrid>
        <w:gridCol w:w="10146"/>
      </w:tblGrid>
      <w:tr w:rsidR="008B059C" w14:paraId="20729B0E" w14:textId="77777777" w:rsidTr="007467CB">
        <w:trPr>
          <w:trHeight w:val="1271"/>
        </w:trPr>
        <w:tc>
          <w:tcPr>
            <w:tcW w:w="10146" w:type="dxa"/>
          </w:tcPr>
          <w:p w14:paraId="04219E5D" w14:textId="77777777" w:rsidR="008B059C" w:rsidRDefault="008B059C" w:rsidP="007467C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18C5128E" w14:textId="77777777" w:rsidR="008B059C" w:rsidRDefault="008B059C" w:rsidP="007467C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" w:name="Text49"/>
            <w:r>
              <w:rPr>
                <w:rFonts w:eastAsia="Arial"/>
                <w:spacing w:val="-1"/>
                <w:sz w:val="20"/>
              </w:rPr>
              <w:instrText xml:space="preserve"> FORMTEXT </w:instrText>
            </w:r>
            <w:r>
              <w:rPr>
                <w:rFonts w:eastAsia="Arial"/>
                <w:spacing w:val="-1"/>
                <w:sz w:val="20"/>
              </w:rPr>
            </w:r>
            <w:r>
              <w:rPr>
                <w:rFonts w:eastAsia="Arial"/>
                <w:spacing w:val="-1"/>
                <w:sz w:val="20"/>
              </w:rPr>
              <w:fldChar w:fldCharType="separate"/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noProof/>
                <w:spacing w:val="-1"/>
                <w:sz w:val="20"/>
              </w:rPr>
              <w:t> </w:t>
            </w:r>
            <w:r>
              <w:rPr>
                <w:rFonts w:eastAsia="Arial"/>
                <w:spacing w:val="-1"/>
                <w:sz w:val="20"/>
              </w:rPr>
              <w:fldChar w:fldCharType="end"/>
            </w:r>
            <w:bookmarkEnd w:id="3"/>
          </w:p>
          <w:p w14:paraId="5B6590F9" w14:textId="77777777" w:rsidR="008B059C" w:rsidRDefault="008B059C" w:rsidP="007467C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</w:p>
          <w:p w14:paraId="627793EB" w14:textId="77777777" w:rsidR="008B059C" w:rsidRDefault="008B059C" w:rsidP="007467CB">
            <w:pPr>
              <w:pStyle w:val="Default"/>
              <w:spacing w:line="276" w:lineRule="auto"/>
              <w:rPr>
                <w:rFonts w:eastAsia="Arial"/>
                <w:spacing w:val="-1"/>
                <w:sz w:val="20"/>
              </w:rPr>
            </w:pPr>
            <w:r>
              <w:rPr>
                <w:rFonts w:eastAsia="Arial"/>
                <w:spacing w:val="-1"/>
                <w:sz w:val="20"/>
              </w:rPr>
              <w:t>Bieter (Unternehmen)</w:t>
            </w:r>
          </w:p>
        </w:tc>
      </w:tr>
    </w:tbl>
    <w:p w14:paraId="67B32527" w14:textId="77777777" w:rsidR="00A72DA4" w:rsidRPr="009F6640" w:rsidRDefault="00A72DA4" w:rsidP="008809BF">
      <w:pPr>
        <w:pStyle w:val="KeinLeerraum"/>
      </w:pPr>
    </w:p>
    <w:sectPr w:rsidR="00A72DA4" w:rsidRPr="009F664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D994A" w14:textId="77777777" w:rsidR="002360DD" w:rsidRDefault="002360DD" w:rsidP="00B3223D">
      <w:pPr>
        <w:spacing w:after="0" w:line="240" w:lineRule="auto"/>
      </w:pPr>
      <w:r>
        <w:separator/>
      </w:r>
    </w:p>
  </w:endnote>
  <w:endnote w:type="continuationSeparator" w:id="0">
    <w:p w14:paraId="710F6F34" w14:textId="77777777" w:rsidR="002360DD" w:rsidRDefault="002360D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65E87CA1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372F2" w14:textId="77777777" w:rsidR="002360DD" w:rsidRDefault="002360DD" w:rsidP="00B3223D">
      <w:pPr>
        <w:spacing w:after="0" w:line="240" w:lineRule="auto"/>
      </w:pPr>
      <w:r>
        <w:separator/>
      </w:r>
    </w:p>
  </w:footnote>
  <w:footnote w:type="continuationSeparator" w:id="0">
    <w:p w14:paraId="64106E7E" w14:textId="77777777" w:rsidR="002360DD" w:rsidRDefault="002360D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43044" w14:textId="77777777" w:rsidR="00392B14" w:rsidRPr="008E3725" w:rsidRDefault="00392B14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 w:rsidR="008809BF"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 xml:space="preserve">4.4 </w:t>
    </w:r>
  </w:p>
  <w:p w14:paraId="214C4FAF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</w:t>
    </w:r>
    <w:r w:rsidR="008B059C">
      <w:rPr>
        <w:rFonts w:eastAsia="Times New Roman" w:cs="Arial"/>
        <w:szCs w:val="20"/>
        <w:lang w:eastAsia="de-DE"/>
      </w:rPr>
      <w:t>01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</w:t>
    </w:r>
    <w:r w:rsidR="008B059C">
      <w:rPr>
        <w:rFonts w:eastAsia="Times New Roman" w:cs="Arial"/>
        <w:szCs w:val="20"/>
        <w:lang w:eastAsia="de-DE"/>
      </w:rPr>
      <w:t>25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799C226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5182258">
    <w:abstractNumId w:val="1"/>
  </w:num>
  <w:num w:numId="2" w16cid:durableId="869150715">
    <w:abstractNumId w:val="5"/>
  </w:num>
  <w:num w:numId="3" w16cid:durableId="857432964">
    <w:abstractNumId w:val="0"/>
  </w:num>
  <w:num w:numId="4" w16cid:durableId="340083938">
    <w:abstractNumId w:val="5"/>
    <w:lvlOverride w:ilvl="0">
      <w:startOverride w:val="1"/>
    </w:lvlOverride>
  </w:num>
  <w:num w:numId="5" w16cid:durableId="1505124793">
    <w:abstractNumId w:val="5"/>
    <w:lvlOverride w:ilvl="0">
      <w:startOverride w:val="1"/>
    </w:lvlOverride>
  </w:num>
  <w:num w:numId="6" w16cid:durableId="1275019228">
    <w:abstractNumId w:val="11"/>
  </w:num>
  <w:num w:numId="7" w16cid:durableId="47530383">
    <w:abstractNumId w:val="3"/>
  </w:num>
  <w:num w:numId="8" w16cid:durableId="1030297066">
    <w:abstractNumId w:val="4"/>
  </w:num>
  <w:num w:numId="9" w16cid:durableId="841121189">
    <w:abstractNumId w:val="9"/>
  </w:num>
  <w:num w:numId="10" w16cid:durableId="1471628010">
    <w:abstractNumId w:val="6"/>
  </w:num>
  <w:num w:numId="11" w16cid:durableId="2073119960">
    <w:abstractNumId w:val="10"/>
  </w:num>
  <w:num w:numId="12" w16cid:durableId="322321051">
    <w:abstractNumId w:val="7"/>
  </w:num>
  <w:num w:numId="13" w16cid:durableId="1532111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2338826">
    <w:abstractNumId w:val="8"/>
  </w:num>
  <w:num w:numId="15" w16cid:durableId="14107382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3846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1XR+5uB7svbRSj5cc1avJv4/4JLigKbd7ZMm777Go3CNrV3JdVPLpabRkn8qnEaFHvnA24f7GE2MINNOtZ3NBg==" w:salt="7tUr7PFRvHPBUAN+zXElEg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DD"/>
    <w:rsid w:val="000002EF"/>
    <w:rsid w:val="000055FA"/>
    <w:rsid w:val="000151AF"/>
    <w:rsid w:val="000211D7"/>
    <w:rsid w:val="00076066"/>
    <w:rsid w:val="0007702A"/>
    <w:rsid w:val="00084312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360DD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2676"/>
    <w:rsid w:val="004346ED"/>
    <w:rsid w:val="00485628"/>
    <w:rsid w:val="00493D6A"/>
    <w:rsid w:val="004B7D85"/>
    <w:rsid w:val="004D160C"/>
    <w:rsid w:val="004E6FE4"/>
    <w:rsid w:val="00500637"/>
    <w:rsid w:val="00545F2C"/>
    <w:rsid w:val="00547B27"/>
    <w:rsid w:val="0055106E"/>
    <w:rsid w:val="00553078"/>
    <w:rsid w:val="00570805"/>
    <w:rsid w:val="005737E6"/>
    <w:rsid w:val="005906C4"/>
    <w:rsid w:val="005A5C7F"/>
    <w:rsid w:val="005C113E"/>
    <w:rsid w:val="005E3821"/>
    <w:rsid w:val="005E6B2F"/>
    <w:rsid w:val="005F090E"/>
    <w:rsid w:val="00600B89"/>
    <w:rsid w:val="00625952"/>
    <w:rsid w:val="006271D1"/>
    <w:rsid w:val="0066703F"/>
    <w:rsid w:val="006846D0"/>
    <w:rsid w:val="00690CFA"/>
    <w:rsid w:val="006A716E"/>
    <w:rsid w:val="006C3FCB"/>
    <w:rsid w:val="006C4AE5"/>
    <w:rsid w:val="006D4A00"/>
    <w:rsid w:val="00700904"/>
    <w:rsid w:val="00742DDD"/>
    <w:rsid w:val="00755C77"/>
    <w:rsid w:val="0076579F"/>
    <w:rsid w:val="007801EF"/>
    <w:rsid w:val="00782973"/>
    <w:rsid w:val="007F620A"/>
    <w:rsid w:val="00805504"/>
    <w:rsid w:val="008466F0"/>
    <w:rsid w:val="00850359"/>
    <w:rsid w:val="00850E29"/>
    <w:rsid w:val="00853B14"/>
    <w:rsid w:val="00860C7E"/>
    <w:rsid w:val="0086456E"/>
    <w:rsid w:val="00873DB6"/>
    <w:rsid w:val="008809BF"/>
    <w:rsid w:val="008A2FC9"/>
    <w:rsid w:val="008A45AB"/>
    <w:rsid w:val="008B059C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405CD"/>
    <w:rsid w:val="00A70C24"/>
    <w:rsid w:val="00A72DA4"/>
    <w:rsid w:val="00AC0471"/>
    <w:rsid w:val="00AC3CCA"/>
    <w:rsid w:val="00AC4068"/>
    <w:rsid w:val="00AD6625"/>
    <w:rsid w:val="00AF18C1"/>
    <w:rsid w:val="00B3223D"/>
    <w:rsid w:val="00B409D2"/>
    <w:rsid w:val="00B61FC9"/>
    <w:rsid w:val="00B7667B"/>
    <w:rsid w:val="00B91A1F"/>
    <w:rsid w:val="00B936F9"/>
    <w:rsid w:val="00BC2501"/>
    <w:rsid w:val="00C53C30"/>
    <w:rsid w:val="00C53CAA"/>
    <w:rsid w:val="00C7230D"/>
    <w:rsid w:val="00CB5857"/>
    <w:rsid w:val="00D05791"/>
    <w:rsid w:val="00D12151"/>
    <w:rsid w:val="00D153FC"/>
    <w:rsid w:val="00D32707"/>
    <w:rsid w:val="00D4632A"/>
    <w:rsid w:val="00D56E64"/>
    <w:rsid w:val="00D705D2"/>
    <w:rsid w:val="00D93537"/>
    <w:rsid w:val="00D946FE"/>
    <w:rsid w:val="00DD471A"/>
    <w:rsid w:val="00DE297E"/>
    <w:rsid w:val="00E354C7"/>
    <w:rsid w:val="00E41410"/>
    <w:rsid w:val="00E52164"/>
    <w:rsid w:val="00E704F4"/>
    <w:rsid w:val="00E857FD"/>
    <w:rsid w:val="00E90673"/>
    <w:rsid w:val="00EA46E3"/>
    <w:rsid w:val="00EB2B90"/>
    <w:rsid w:val="00EB6F70"/>
    <w:rsid w:val="00EF66D9"/>
    <w:rsid w:val="00F40C11"/>
    <w:rsid w:val="00F6643F"/>
    <w:rsid w:val="00F72797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322FC12"/>
  <w15:docId w15:val="{50DE4F8B-5273-440A-8564-9C2BA86F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3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8B05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4.4%20EU%20Verpflichtungserkl&#228;rung%20anderer%20Unternehm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1EA5F-3445-44D6-8D0D-FB04AC36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4.4 EU Verpflichtungserklärung anderer Unternehmen</Template>
  <TotalTime>0</TotalTime>
  <Pages>1</Pages>
  <Words>223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Hensel</dc:creator>
  <cp:lastModifiedBy>Wischer</cp:lastModifiedBy>
  <cp:revision>12</cp:revision>
  <cp:lastPrinted>2021-01-13T12:21:00Z</cp:lastPrinted>
  <dcterms:created xsi:type="dcterms:W3CDTF">2024-02-27T15:18:00Z</dcterms:created>
  <dcterms:modified xsi:type="dcterms:W3CDTF">2026-05-29T09:34:00Z</dcterms:modified>
</cp:coreProperties>
</file>